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9FA05" w14:textId="48535B39" w:rsidR="007133DB" w:rsidRPr="007214AB" w:rsidRDefault="007214AB" w:rsidP="007214AB">
      <w:pPr>
        <w:pStyle w:val="Subtitle"/>
        <w:ind w:left="0"/>
        <w:rPr>
          <w:rFonts w:ascii="Arial" w:eastAsia="MS Gothic" w:hAnsi="Arial" w:cs="Arial"/>
          <w:bCs/>
          <w:i/>
          <w:color w:val="000000" w:themeColor="text1"/>
          <w:sz w:val="40"/>
          <w:szCs w:val="32"/>
          <w:shd w:val="clear" w:color="auto" w:fill="FFFFFF"/>
        </w:rPr>
      </w:pPr>
      <w:r>
        <w:rPr>
          <w:rFonts w:ascii="Arial" w:eastAsia="MS Gothic" w:hAnsi="Arial" w:cs="Arial"/>
          <w:bCs/>
          <w:i/>
          <w:noProof/>
          <w:color w:val="000000" w:themeColor="text1"/>
          <w:sz w:val="40"/>
          <w:szCs w:val="32"/>
          <w:shd w:val="clear" w:color="auto" w:fill="FFFFFF"/>
        </w:rPr>
        <w:drawing>
          <wp:inline distT="0" distB="0" distL="0" distR="0" wp14:anchorId="40DF6B3B" wp14:editId="76019608">
            <wp:extent cx="5943600" cy="7698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Executive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3DB" w:rsidRPr="007214AB">
        <w:rPr>
          <w:rFonts w:ascii="Arial" w:hAnsi="Arial" w:cs="Arial"/>
          <w:i/>
          <w:color w:val="000000" w:themeColor="text1"/>
          <w:shd w:val="clear" w:color="auto" w:fill="FFFFFF"/>
        </w:rPr>
        <w:br w:type="page"/>
      </w:r>
    </w:p>
    <w:p w14:paraId="4C7F885D" w14:textId="0E557C67" w:rsidR="007214AB" w:rsidRDefault="007214AB" w:rsidP="004010D5">
      <w:pPr>
        <w:pStyle w:val="Heading1"/>
        <w:rPr>
          <w:rFonts w:ascii="Arial" w:eastAsia="MS Mincho" w:hAnsi="Arial" w:cs="Arial"/>
          <w:color w:val="000000" w:themeColor="text1"/>
          <w:lang w:val="en-CA"/>
        </w:rPr>
      </w:pPr>
    </w:p>
    <w:p w14:paraId="3EE951E1" w14:textId="473F75FE" w:rsidR="00E90F63" w:rsidRPr="007214AB" w:rsidRDefault="00E90F63" w:rsidP="004010D5">
      <w:pPr>
        <w:pStyle w:val="Heading1"/>
        <w:rPr>
          <w:rFonts w:ascii="Arial" w:hAnsi="Arial" w:cs="Arial"/>
          <w:color w:val="000000" w:themeColor="text1"/>
          <w:lang w:val="en-CA"/>
        </w:rPr>
      </w:pPr>
      <w:r w:rsidRPr="007214AB">
        <w:rPr>
          <w:rFonts w:ascii="Arial" w:eastAsia="MS Mincho" w:hAnsi="Arial" w:cs="Arial"/>
          <w:color w:val="000000" w:themeColor="text1"/>
          <w:lang w:val="en-CA"/>
        </w:rPr>
        <w:t>Solution</w:t>
      </w:r>
      <w:r w:rsidRPr="007214AB">
        <w:rPr>
          <w:rFonts w:ascii="Arial" w:hAnsi="Arial" w:cs="Arial"/>
          <w:color w:val="000000" w:themeColor="text1"/>
          <w:lang w:val="en-CA"/>
        </w:rPr>
        <w:t xml:space="preserve"> Brainstorming Worksheet</w:t>
      </w:r>
      <w:r w:rsidR="007214AB">
        <w:rPr>
          <w:rFonts w:ascii="Arial" w:eastAsia="MS Mincho" w:hAnsi="Arial" w:cs="Arial"/>
          <w:noProof/>
          <w:color w:val="000000" w:themeColor="text1"/>
          <w:lang w:val="en-CA"/>
        </w:rPr>
        <w:drawing>
          <wp:anchor distT="0" distB="0" distL="114300" distR="114300" simplePos="0" relativeHeight="251658240" behindDoc="0" locked="0" layoutInCell="1" allowOverlap="1" wp14:anchorId="689E7CC6" wp14:editId="6C3DA302">
            <wp:simplePos x="0" y="0"/>
            <wp:positionH relativeFrom="column">
              <wp:posOffset>5024120</wp:posOffset>
            </wp:positionH>
            <wp:positionV relativeFrom="paragraph">
              <wp:posOffset>3175</wp:posOffset>
            </wp:positionV>
            <wp:extent cx="642620" cy="642620"/>
            <wp:effectExtent l="0" t="0" r="5080" b="5080"/>
            <wp:wrapThrough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F70A32" w14:textId="77777777" w:rsidR="00C50B96" w:rsidRPr="007214AB" w:rsidRDefault="00F1474A" w:rsidP="00E90F63">
      <w:pPr>
        <w:rPr>
          <w:rFonts w:cs="Arial"/>
          <w:i/>
          <w:color w:val="000000" w:themeColor="text1"/>
          <w:shd w:val="clear" w:color="auto" w:fill="FFFFFF"/>
        </w:rPr>
      </w:pPr>
      <w:r w:rsidRPr="007214AB">
        <w:rPr>
          <w:rFonts w:cs="Arial"/>
          <w:i/>
          <w:color w:val="000000" w:themeColor="text1"/>
          <w:shd w:val="clear" w:color="auto" w:fill="FFFFFF"/>
        </w:rPr>
        <w:t>Use this worksheet as a checklist and planner for optimizing and branding your website.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159"/>
        <w:gridCol w:w="1618"/>
        <w:gridCol w:w="1414"/>
        <w:gridCol w:w="3385"/>
      </w:tblGrid>
      <w:tr w:rsidR="007214AB" w:rsidRPr="007214AB" w14:paraId="114A17B9" w14:textId="77777777" w:rsidTr="00721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shd w:val="clear" w:color="auto" w:fill="46B997"/>
          </w:tcPr>
          <w:p w14:paraId="7B4ED163" w14:textId="77777777" w:rsidR="00C50B96" w:rsidRPr="007214AB" w:rsidRDefault="00F63C00" w:rsidP="007214AB">
            <w:pPr>
              <w:pStyle w:val="Heading3"/>
              <w:jc w:val="center"/>
              <w:outlineLvl w:val="2"/>
              <w:rPr>
                <w:rFonts w:ascii="Arial" w:hAnsi="Arial" w:cs="Arial"/>
                <w:color w:val="000000" w:themeColor="text1"/>
                <w:szCs w:val="24"/>
              </w:rPr>
            </w:pPr>
            <w:r w:rsidRPr="007214AB">
              <w:rPr>
                <w:rFonts w:ascii="Arial" w:hAnsi="Arial" w:cs="Arial"/>
                <w:color w:val="000000" w:themeColor="text1"/>
                <w:szCs w:val="24"/>
              </w:rPr>
              <w:t>My Brand</w:t>
            </w:r>
          </w:p>
        </w:tc>
        <w:tc>
          <w:tcPr>
            <w:tcW w:w="2901" w:type="dxa"/>
            <w:gridSpan w:val="2"/>
            <w:shd w:val="clear" w:color="auto" w:fill="46B997"/>
          </w:tcPr>
          <w:p w14:paraId="19C3D022" w14:textId="77777777" w:rsidR="00C50B96" w:rsidRPr="007214AB" w:rsidRDefault="00F63C00" w:rsidP="007214AB">
            <w:pPr>
              <w:keepNext/>
              <w:spacing w:before="120" w:after="120"/>
              <w:ind w:left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Cs w:val="24"/>
                <w:lang w:val="en-CA"/>
              </w:rPr>
            </w:pPr>
            <w:r w:rsidRPr="007214AB">
              <w:rPr>
                <w:rFonts w:cs="Arial"/>
                <w:b w:val="0"/>
                <w:color w:val="000000" w:themeColor="text1"/>
                <w:szCs w:val="24"/>
                <w:lang w:val="en-CA"/>
              </w:rPr>
              <w:t>My Brand Fonts and Colors</w:t>
            </w:r>
          </w:p>
        </w:tc>
        <w:tc>
          <w:tcPr>
            <w:tcW w:w="3401" w:type="dxa"/>
            <w:shd w:val="clear" w:color="auto" w:fill="46B997"/>
          </w:tcPr>
          <w:p w14:paraId="081463EC" w14:textId="77777777" w:rsidR="00C50B96" w:rsidRPr="007214AB" w:rsidRDefault="005F2F86" w:rsidP="007214AB">
            <w:pPr>
              <w:spacing w:before="120" w:after="120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 w:themeColor="text1"/>
                <w:szCs w:val="24"/>
                <w:lang w:val="en-CA"/>
              </w:rPr>
            </w:pPr>
            <w:r w:rsidRPr="007214AB">
              <w:rPr>
                <w:rFonts w:cs="Arial"/>
                <w:b w:val="0"/>
                <w:color w:val="000000" w:themeColor="text1"/>
                <w:szCs w:val="24"/>
                <w:lang w:val="en-CA"/>
              </w:rPr>
              <w:t>My Anchor Text Colors</w:t>
            </w:r>
          </w:p>
        </w:tc>
      </w:tr>
      <w:tr w:rsidR="007214AB" w:rsidRPr="007214AB" w14:paraId="14E0E22B" w14:textId="77777777" w:rsidTr="00721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</w:tcPr>
          <w:p w14:paraId="627CD684" w14:textId="77777777" w:rsidR="00C50B96" w:rsidRPr="007214AB" w:rsidRDefault="00F63C00" w:rsidP="00C50B96">
            <w:pPr>
              <w:pStyle w:val="NoSpacing"/>
              <w:spacing w:before="120" w:after="120"/>
              <w:rPr>
                <w:rFonts w:cs="Arial"/>
                <w:b w:val="0"/>
                <w:color w:val="000000" w:themeColor="text1"/>
                <w:lang w:val="en-CA"/>
              </w:rPr>
            </w:pPr>
            <w:r w:rsidRPr="007214AB">
              <w:rPr>
                <w:rFonts w:cs="Arial"/>
                <w:color w:val="000000" w:themeColor="text1"/>
                <w:lang w:val="en-CA"/>
              </w:rPr>
              <w:t>I have set up and optimized the following</w:t>
            </w:r>
          </w:p>
        </w:tc>
        <w:tc>
          <w:tcPr>
            <w:tcW w:w="2901" w:type="dxa"/>
            <w:gridSpan w:val="2"/>
          </w:tcPr>
          <w:p w14:paraId="6A3E7CA3" w14:textId="77777777" w:rsidR="00C50B96" w:rsidRPr="007214AB" w:rsidRDefault="00F63C00" w:rsidP="00C50B96">
            <w:pPr>
              <w:pStyle w:val="NoSpacing"/>
              <w:keepNext/>
              <w:spacing w:before="120" w:after="12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val="en-CA"/>
              </w:rPr>
            </w:pPr>
            <w:r w:rsidRPr="007214AB">
              <w:rPr>
                <w:rFonts w:cs="Arial"/>
                <w:color w:val="000000" w:themeColor="text1"/>
                <w:lang w:val="en-CA"/>
              </w:rPr>
              <w:t>I have shared my choices with relevant team members and contractors</w:t>
            </w:r>
          </w:p>
        </w:tc>
        <w:tc>
          <w:tcPr>
            <w:tcW w:w="3401" w:type="dxa"/>
          </w:tcPr>
          <w:p w14:paraId="7A406EA0" w14:textId="77777777" w:rsidR="00C50B96" w:rsidRPr="007214AB" w:rsidRDefault="005F2F86" w:rsidP="00C50B96">
            <w:pPr>
              <w:spacing w:before="120"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lang w:val="en-CA"/>
              </w:rPr>
            </w:pPr>
            <w:r w:rsidRPr="007214AB">
              <w:rPr>
                <w:rFonts w:cs="Arial"/>
                <w:color w:val="000000" w:themeColor="text1"/>
                <w:sz w:val="22"/>
                <w:lang w:val="en-CA"/>
              </w:rPr>
              <w:t>Link colors within my website</w:t>
            </w:r>
          </w:p>
        </w:tc>
      </w:tr>
      <w:tr w:rsidR="007214AB" w:rsidRPr="007214AB" w14:paraId="4D80E7BB" w14:textId="77777777" w:rsidTr="007214AB">
        <w:trPr>
          <w:trHeight w:val="27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Merge w:val="restart"/>
          </w:tcPr>
          <w:p w14:paraId="125150C8" w14:textId="77777777" w:rsidR="00F63C00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Unique logo</w:t>
            </w:r>
          </w:p>
          <w:p w14:paraId="5494D53B" w14:textId="77777777" w:rsidR="00F63C00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Color palette</w:t>
            </w:r>
          </w:p>
          <w:p w14:paraId="6CC52AB2" w14:textId="77777777" w:rsidR="00F63C00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Tagline</w:t>
            </w:r>
          </w:p>
          <w:p w14:paraId="6303EEF1" w14:textId="77777777" w:rsidR="00F63C00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Mission Statement</w:t>
            </w:r>
          </w:p>
          <w:p w14:paraId="28F26C31" w14:textId="77777777" w:rsidR="00F63C00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Professional head shot</w:t>
            </w:r>
          </w:p>
          <w:p w14:paraId="772D6911" w14:textId="77777777" w:rsidR="00635329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lang w:val="en-CA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Other</w:t>
            </w:r>
            <w:r w:rsidR="00635329"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 xml:space="preserve"> Elements</w:t>
            </w:r>
          </w:p>
          <w:p w14:paraId="2424A624" w14:textId="77777777" w:rsidR="00F63C00" w:rsidRPr="007214AB" w:rsidRDefault="00F63C00" w:rsidP="00635329">
            <w:pPr>
              <w:widowControl w:val="0"/>
              <w:overflowPunct w:val="0"/>
              <w:adjustRightInd w:val="0"/>
              <w:spacing w:before="360" w:after="360"/>
              <w:ind w:left="470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_</w:t>
            </w:r>
            <w:r w:rsidR="00635329"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___</w:t>
            </w: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______________</w:t>
            </w:r>
          </w:p>
          <w:p w14:paraId="2D067B63" w14:textId="77777777" w:rsidR="00635329" w:rsidRPr="007214AB" w:rsidRDefault="00635329" w:rsidP="00635329">
            <w:pPr>
              <w:widowControl w:val="0"/>
              <w:overflowPunct w:val="0"/>
              <w:adjustRightInd w:val="0"/>
              <w:spacing w:before="360" w:after="360"/>
              <w:ind w:left="470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t>__________________</w:t>
            </w:r>
          </w:p>
          <w:p w14:paraId="6CB8434E" w14:textId="77777777" w:rsidR="00635329" w:rsidRPr="007214AB" w:rsidRDefault="00635329" w:rsidP="00635329">
            <w:pPr>
              <w:widowControl w:val="0"/>
              <w:overflowPunct w:val="0"/>
              <w:adjustRightInd w:val="0"/>
              <w:spacing w:before="360" w:after="360"/>
              <w:ind w:left="470"/>
              <w:rPr>
                <w:rFonts w:eastAsia="Times New Roman" w:cs="Arial"/>
                <w:color w:val="000000" w:themeColor="text1"/>
                <w:kern w:val="28"/>
                <w:szCs w:val="24"/>
                <w:lang w:val="en-CA"/>
              </w:rPr>
            </w:pPr>
            <w:r w:rsidRPr="007214AB"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  <w:lastRenderedPageBreak/>
              <w:t>__________________</w:t>
            </w:r>
          </w:p>
          <w:p w14:paraId="73FAE5F8" w14:textId="77777777" w:rsidR="00F63C00" w:rsidRPr="007214AB" w:rsidRDefault="00F63C00" w:rsidP="00C50B96">
            <w:pPr>
              <w:widowControl w:val="0"/>
              <w:overflowPunct w:val="0"/>
              <w:adjustRightInd w:val="0"/>
              <w:spacing w:before="120" w:after="120"/>
              <w:ind w:left="470"/>
              <w:rPr>
                <w:rFonts w:eastAsia="Times New Roman" w:cs="Arial"/>
                <w:color w:val="000000" w:themeColor="text1"/>
                <w:kern w:val="28"/>
                <w:szCs w:val="24"/>
                <w:lang w:val="en-CA"/>
              </w:rPr>
            </w:pPr>
          </w:p>
        </w:tc>
        <w:tc>
          <w:tcPr>
            <w:tcW w:w="2901" w:type="dxa"/>
            <w:gridSpan w:val="2"/>
          </w:tcPr>
          <w:p w14:paraId="7B5544D0" w14:textId="77777777" w:rsidR="00F63C00" w:rsidRPr="007214AB" w:rsidRDefault="00F63C00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  <w:p w14:paraId="113DEB28" w14:textId="77777777" w:rsidR="00F63C00" w:rsidRPr="007214AB" w:rsidRDefault="00F63C00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</w:rPr>
              <w:t>Headlines</w:t>
            </w:r>
          </w:p>
          <w:p w14:paraId="0F73204C" w14:textId="77777777" w:rsidR="00F63C00" w:rsidRPr="007214AB" w:rsidRDefault="00F63C00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Font__________________</w:t>
            </w:r>
          </w:p>
          <w:p w14:paraId="4EAAB104" w14:textId="77777777" w:rsidR="00F63C00" w:rsidRPr="007214AB" w:rsidRDefault="00F63C00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Size ___pt</w:t>
            </w:r>
          </w:p>
          <w:p w14:paraId="0555C325" w14:textId="77777777" w:rsidR="00F63C00" w:rsidRPr="007214AB" w:rsidRDefault="00F63C00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Color:</w:t>
            </w:r>
          </w:p>
          <w:p w14:paraId="462C0A01" w14:textId="77777777" w:rsidR="00F63C00" w:rsidRPr="007214AB" w:rsidRDefault="00F63C00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RGB:___  ___  ___</w:t>
            </w:r>
          </w:p>
          <w:p w14:paraId="22889E9C" w14:textId="77777777" w:rsidR="00F63C00" w:rsidRPr="007214AB" w:rsidRDefault="006F5D2E" w:rsidP="00F63C00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  <w:lang w:val="en-CA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</w:t>
            </w:r>
            <w:r w:rsidR="00F63C00" w:rsidRPr="007214AB">
              <w:rPr>
                <w:rFonts w:cs="Arial"/>
                <w:color w:val="000000" w:themeColor="text1"/>
                <w:sz w:val="22"/>
              </w:rPr>
              <w:t xml:space="preserve">HEX: #_______ </w:t>
            </w:r>
          </w:p>
        </w:tc>
        <w:tc>
          <w:tcPr>
            <w:tcW w:w="3401" w:type="dxa"/>
            <w:vMerge w:val="restart"/>
          </w:tcPr>
          <w:p w14:paraId="6E397CC5" w14:textId="77777777" w:rsidR="005F2F86" w:rsidRPr="007214AB" w:rsidRDefault="00F63C00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  <w:shd w:val="clear" w:color="auto" w:fill="FFFFFF"/>
              </w:rPr>
              <w:br/>
            </w:r>
            <w:r w:rsidR="005F2F86" w:rsidRPr="007214AB">
              <w:rPr>
                <w:rFonts w:cs="Arial"/>
                <w:b/>
                <w:color w:val="000000" w:themeColor="text1"/>
                <w:sz w:val="22"/>
              </w:rPr>
              <w:t>Unvisited Link</w:t>
            </w:r>
          </w:p>
          <w:p w14:paraId="2E7470F4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Font__________________</w:t>
            </w:r>
          </w:p>
          <w:p w14:paraId="441DFCF5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Size ___pt</w:t>
            </w:r>
          </w:p>
          <w:p w14:paraId="4D7E254F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Underline? </w:t>
            </w:r>
          </w:p>
          <w:p w14:paraId="7B6A2D86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sym w:font="Symbol" w:char="F0FF"/>
            </w:r>
            <w:r w:rsidRPr="007214AB">
              <w:rPr>
                <w:rFonts w:cs="Arial"/>
                <w:color w:val="000000" w:themeColor="text1"/>
                <w:sz w:val="22"/>
              </w:rPr>
              <w:t xml:space="preserve">   Yes   </w:t>
            </w:r>
            <w:r w:rsidRPr="007214AB">
              <w:rPr>
                <w:rFonts w:cs="Arial"/>
                <w:color w:val="000000" w:themeColor="text1"/>
                <w:sz w:val="22"/>
              </w:rPr>
              <w:sym w:font="Symbol" w:char="F0FF"/>
            </w:r>
            <w:r w:rsidRPr="007214AB">
              <w:rPr>
                <w:rFonts w:cs="Arial"/>
                <w:color w:val="000000" w:themeColor="text1"/>
                <w:sz w:val="22"/>
              </w:rPr>
              <w:t xml:space="preserve">   No</w:t>
            </w:r>
          </w:p>
          <w:p w14:paraId="3361681D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Color:</w:t>
            </w:r>
          </w:p>
          <w:p w14:paraId="3AE3F2E2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RGB:___  ___  ___</w:t>
            </w:r>
          </w:p>
          <w:p w14:paraId="55E9937A" w14:textId="77777777" w:rsidR="005F2F86" w:rsidRPr="007214AB" w:rsidRDefault="006F5D2E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</w:t>
            </w:r>
            <w:r w:rsidR="005F2F86" w:rsidRPr="007214AB">
              <w:rPr>
                <w:rFonts w:cs="Arial"/>
                <w:color w:val="000000" w:themeColor="text1"/>
                <w:sz w:val="22"/>
              </w:rPr>
              <w:t>HEX: #_______</w:t>
            </w:r>
          </w:p>
          <w:p w14:paraId="7CCBA52E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  <w:p w14:paraId="2B8CCB33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</w:rPr>
              <w:t>Visited Link</w:t>
            </w:r>
          </w:p>
          <w:p w14:paraId="535C362C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Font__________________</w:t>
            </w:r>
          </w:p>
          <w:p w14:paraId="13971D3D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Size ___pt</w:t>
            </w:r>
          </w:p>
          <w:p w14:paraId="27496C2D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Underline?</w:t>
            </w:r>
          </w:p>
          <w:p w14:paraId="46C7CAF8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sym w:font="Symbol" w:char="F0FF"/>
            </w:r>
            <w:r w:rsidRPr="007214AB">
              <w:rPr>
                <w:rFonts w:cs="Arial"/>
                <w:color w:val="000000" w:themeColor="text1"/>
                <w:sz w:val="22"/>
              </w:rPr>
              <w:t xml:space="preserve">   Yes   </w:t>
            </w:r>
            <w:r w:rsidRPr="007214AB">
              <w:rPr>
                <w:rFonts w:cs="Arial"/>
                <w:color w:val="000000" w:themeColor="text1"/>
                <w:sz w:val="22"/>
              </w:rPr>
              <w:sym w:font="Symbol" w:char="F0FF"/>
            </w:r>
            <w:r w:rsidRPr="007214AB">
              <w:rPr>
                <w:rFonts w:cs="Arial"/>
                <w:color w:val="000000" w:themeColor="text1"/>
                <w:sz w:val="22"/>
              </w:rPr>
              <w:t xml:space="preserve">   No</w:t>
            </w:r>
          </w:p>
          <w:p w14:paraId="79C27703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lastRenderedPageBreak/>
              <w:t>Color:</w:t>
            </w:r>
          </w:p>
          <w:p w14:paraId="345CB603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RGB:___  ___  ___</w:t>
            </w:r>
          </w:p>
          <w:p w14:paraId="63BF57BF" w14:textId="77777777" w:rsidR="005F2F86" w:rsidRPr="007214AB" w:rsidRDefault="006F5D2E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</w:t>
            </w:r>
            <w:r w:rsidR="005F2F86" w:rsidRPr="007214AB">
              <w:rPr>
                <w:rFonts w:cs="Arial"/>
                <w:color w:val="000000" w:themeColor="text1"/>
                <w:sz w:val="22"/>
              </w:rPr>
              <w:t>HEX: #_______</w:t>
            </w:r>
          </w:p>
          <w:p w14:paraId="3E961F3E" w14:textId="77777777" w:rsidR="005F2F86" w:rsidRPr="007214AB" w:rsidRDefault="005F2F86" w:rsidP="005F2F8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  <w:p w14:paraId="203953BC" w14:textId="77777777" w:rsidR="005F2F86" w:rsidRPr="007214AB" w:rsidRDefault="00635329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</w:rPr>
              <w:t>Background color</w:t>
            </w:r>
          </w:p>
          <w:p w14:paraId="524E0E57" w14:textId="77777777" w:rsidR="00635329" w:rsidRPr="007214AB" w:rsidRDefault="00635329" w:rsidP="00635329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RGB:___  ___  ___</w:t>
            </w:r>
          </w:p>
          <w:p w14:paraId="1788FE8B" w14:textId="77777777" w:rsidR="00635329" w:rsidRPr="007214AB" w:rsidRDefault="006F5D2E" w:rsidP="00635329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</w:t>
            </w:r>
            <w:r w:rsidR="00635329" w:rsidRPr="007214AB">
              <w:rPr>
                <w:rFonts w:cs="Arial"/>
                <w:color w:val="000000" w:themeColor="text1"/>
                <w:sz w:val="22"/>
              </w:rPr>
              <w:t>HEX: #_______</w:t>
            </w:r>
          </w:p>
          <w:p w14:paraId="7D99D34A" w14:textId="77777777" w:rsidR="005F2F86" w:rsidRPr="007214AB" w:rsidRDefault="005F2F86" w:rsidP="005F2F8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  <w:p w14:paraId="114BB1F3" w14:textId="77777777" w:rsidR="005F2F86" w:rsidRPr="007214AB" w:rsidRDefault="005F2F86" w:rsidP="005F2F86">
            <w:pPr>
              <w:spacing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  <w:p w14:paraId="1FF678B1" w14:textId="77777777" w:rsidR="00F63C00" w:rsidRPr="007214AB" w:rsidRDefault="00F63C00" w:rsidP="005F2F86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 w:themeColor="text1"/>
                <w:kern w:val="28"/>
                <w:szCs w:val="24"/>
                <w:lang w:val="en-CA"/>
              </w:rPr>
            </w:pPr>
          </w:p>
        </w:tc>
      </w:tr>
      <w:tr w:rsidR="007214AB" w:rsidRPr="007214AB" w14:paraId="2583CC13" w14:textId="77777777" w:rsidTr="00721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Merge/>
          </w:tcPr>
          <w:p w14:paraId="6546CB12" w14:textId="77777777" w:rsidR="00F63C00" w:rsidRPr="007214AB" w:rsidRDefault="00F63C00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</w:tc>
        <w:tc>
          <w:tcPr>
            <w:tcW w:w="2901" w:type="dxa"/>
            <w:gridSpan w:val="2"/>
          </w:tcPr>
          <w:p w14:paraId="67E95F15" w14:textId="77777777" w:rsidR="005F2F86" w:rsidRPr="007214AB" w:rsidRDefault="005F2F86" w:rsidP="00F63C00">
            <w:pPr>
              <w:spacing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</w:rPr>
              <w:t xml:space="preserve"> </w:t>
            </w:r>
          </w:p>
          <w:p w14:paraId="7EF197E5" w14:textId="77777777" w:rsidR="00F63C00" w:rsidRPr="007214AB" w:rsidRDefault="005F2F86" w:rsidP="00F63C00">
            <w:pPr>
              <w:spacing w:after="12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</w:rPr>
              <w:t>Sub-h</w:t>
            </w:r>
            <w:r w:rsidR="00F63C00" w:rsidRPr="007214AB">
              <w:rPr>
                <w:rFonts w:cs="Arial"/>
                <w:b/>
                <w:color w:val="000000" w:themeColor="text1"/>
                <w:sz w:val="22"/>
              </w:rPr>
              <w:t>ead</w:t>
            </w:r>
            <w:r w:rsidRPr="007214AB">
              <w:rPr>
                <w:rFonts w:cs="Arial"/>
                <w:b/>
                <w:color w:val="000000" w:themeColor="text1"/>
                <w:sz w:val="22"/>
              </w:rPr>
              <w:t>s</w:t>
            </w:r>
          </w:p>
          <w:p w14:paraId="155D2248" w14:textId="77777777" w:rsidR="00F63C00" w:rsidRPr="007214AB" w:rsidRDefault="00F63C00" w:rsidP="00F63C00">
            <w:pPr>
              <w:spacing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Font__________________</w:t>
            </w:r>
          </w:p>
          <w:p w14:paraId="30F8E1D3" w14:textId="77777777" w:rsidR="00F63C00" w:rsidRPr="007214AB" w:rsidRDefault="00F63C00" w:rsidP="00F63C00">
            <w:pPr>
              <w:spacing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Size ___pt</w:t>
            </w:r>
          </w:p>
          <w:p w14:paraId="56FC21EF" w14:textId="77777777" w:rsidR="00F63C00" w:rsidRPr="007214AB" w:rsidRDefault="00F63C00" w:rsidP="00F63C00">
            <w:pPr>
              <w:spacing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Color:</w:t>
            </w:r>
          </w:p>
          <w:p w14:paraId="21AEB634" w14:textId="77777777" w:rsidR="00F63C00" w:rsidRPr="007214AB" w:rsidRDefault="00F63C00" w:rsidP="00F63C00">
            <w:pPr>
              <w:spacing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RGB:___  ___  ___</w:t>
            </w:r>
          </w:p>
          <w:p w14:paraId="46909D57" w14:textId="77777777" w:rsidR="00F63C00" w:rsidRPr="007214AB" w:rsidRDefault="006F5D2E" w:rsidP="005F2F86">
            <w:pPr>
              <w:spacing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</w:t>
            </w:r>
            <w:r w:rsidR="00F63C00" w:rsidRPr="007214AB">
              <w:rPr>
                <w:rFonts w:cs="Arial"/>
                <w:color w:val="000000" w:themeColor="text1"/>
                <w:sz w:val="22"/>
              </w:rPr>
              <w:t>HEX: #_______</w:t>
            </w:r>
          </w:p>
          <w:p w14:paraId="34F0F224" w14:textId="77777777" w:rsidR="005F2F86" w:rsidRPr="007214AB" w:rsidRDefault="005F2F86" w:rsidP="005F2F86">
            <w:pPr>
              <w:spacing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</w:tc>
        <w:tc>
          <w:tcPr>
            <w:tcW w:w="3401" w:type="dxa"/>
            <w:vMerge/>
          </w:tcPr>
          <w:p w14:paraId="1A861942" w14:textId="77777777" w:rsidR="00F63C00" w:rsidRPr="007214AB" w:rsidRDefault="00F63C00" w:rsidP="00C50B96">
            <w:pPr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  <w:shd w:val="clear" w:color="auto" w:fill="FFFFFF"/>
              </w:rPr>
            </w:pPr>
          </w:p>
        </w:tc>
      </w:tr>
      <w:tr w:rsidR="007214AB" w:rsidRPr="007214AB" w14:paraId="50E2B1C1" w14:textId="77777777" w:rsidTr="007214AB">
        <w:trPr>
          <w:trHeight w:val="3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1" w:type="dxa"/>
            <w:vMerge/>
          </w:tcPr>
          <w:p w14:paraId="4C38B93D" w14:textId="77777777" w:rsidR="005F2F86" w:rsidRPr="007214AB" w:rsidRDefault="005F2F86" w:rsidP="00C50B96">
            <w:pPr>
              <w:widowControl w:val="0"/>
              <w:numPr>
                <w:ilvl w:val="0"/>
                <w:numId w:val="2"/>
              </w:numPr>
              <w:overflowPunct w:val="0"/>
              <w:adjustRightInd w:val="0"/>
              <w:spacing w:before="360" w:after="360"/>
              <w:ind w:left="470" w:hanging="357"/>
              <w:rPr>
                <w:rFonts w:eastAsia="Times New Roman" w:cs="Arial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</w:tc>
        <w:tc>
          <w:tcPr>
            <w:tcW w:w="2901" w:type="dxa"/>
            <w:gridSpan w:val="2"/>
          </w:tcPr>
          <w:p w14:paraId="372725D0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</w:p>
          <w:p w14:paraId="73E26F6E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</w:rPr>
            </w:pPr>
            <w:r w:rsidRPr="007214AB">
              <w:rPr>
                <w:rFonts w:cs="Arial"/>
                <w:b/>
                <w:color w:val="000000" w:themeColor="text1"/>
                <w:sz w:val="22"/>
              </w:rPr>
              <w:t>Body Text</w:t>
            </w:r>
          </w:p>
          <w:p w14:paraId="50D9CB1E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Font__________________</w:t>
            </w:r>
          </w:p>
          <w:p w14:paraId="4E5216FD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Size ___pt</w:t>
            </w:r>
          </w:p>
          <w:p w14:paraId="3E48C0A0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>Color:</w:t>
            </w:r>
          </w:p>
          <w:p w14:paraId="0812965E" w14:textId="77777777" w:rsidR="005F2F86" w:rsidRPr="007214AB" w:rsidRDefault="005F2F86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RGB:___  ___  ___</w:t>
            </w:r>
          </w:p>
          <w:p w14:paraId="4C1F3843" w14:textId="77777777" w:rsidR="005F2F86" w:rsidRPr="007214AB" w:rsidRDefault="006F5D2E" w:rsidP="005F2F8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  <w:r w:rsidRPr="007214AB">
              <w:rPr>
                <w:rFonts w:cs="Arial"/>
                <w:color w:val="000000" w:themeColor="text1"/>
                <w:sz w:val="22"/>
              </w:rPr>
              <w:t xml:space="preserve">  </w:t>
            </w:r>
            <w:r w:rsidR="005F2F86" w:rsidRPr="007214AB">
              <w:rPr>
                <w:rFonts w:cs="Arial"/>
                <w:color w:val="000000" w:themeColor="text1"/>
                <w:sz w:val="22"/>
              </w:rPr>
              <w:t>HEX: #_______</w:t>
            </w:r>
          </w:p>
          <w:p w14:paraId="64BE514F" w14:textId="77777777" w:rsidR="005F2F86" w:rsidRPr="007214AB" w:rsidRDefault="005F2F86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  <w:p w14:paraId="74421DE9" w14:textId="77777777" w:rsidR="005F2F86" w:rsidRPr="007214AB" w:rsidRDefault="005F2F86" w:rsidP="00C50B96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 w:themeColor="text1"/>
                <w:sz w:val="22"/>
              </w:rPr>
            </w:pPr>
          </w:p>
        </w:tc>
        <w:tc>
          <w:tcPr>
            <w:tcW w:w="3401" w:type="dxa"/>
            <w:vMerge/>
          </w:tcPr>
          <w:p w14:paraId="27826829" w14:textId="77777777" w:rsidR="005F2F86" w:rsidRPr="007214AB" w:rsidRDefault="005F2F86" w:rsidP="00C50B96">
            <w:pPr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z w:val="22"/>
                <w:shd w:val="clear" w:color="auto" w:fill="FFFFFF"/>
              </w:rPr>
            </w:pPr>
          </w:p>
        </w:tc>
      </w:tr>
      <w:tr w:rsidR="007214AB" w:rsidRPr="007214AB" w14:paraId="175A4480" w14:textId="77777777" w:rsidTr="00721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14:paraId="23CA102F" w14:textId="3B96AE00" w:rsidR="005F2F86" w:rsidRPr="007214AB" w:rsidRDefault="007214AB" w:rsidP="005F2F86">
            <w:pPr>
              <w:widowControl w:val="0"/>
              <w:overflowPunct w:val="0"/>
              <w:adjustRightInd w:val="0"/>
              <w:spacing w:before="120" w:after="12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</w:rPr>
              <w:t xml:space="preserve">My </w:t>
            </w:r>
            <w:r>
              <w:rPr>
                <w:rFonts w:cs="Arial"/>
                <w:color w:val="000000" w:themeColor="text1"/>
              </w:rPr>
              <w:t>Tag Line</w:t>
            </w:r>
          </w:p>
        </w:tc>
        <w:tc>
          <w:tcPr>
            <w:tcW w:w="4819" w:type="dxa"/>
            <w:gridSpan w:val="2"/>
          </w:tcPr>
          <w:p w14:paraId="19DB911A" w14:textId="77777777" w:rsidR="005F2F86" w:rsidRPr="007214AB" w:rsidRDefault="005F2F86" w:rsidP="005F2F86">
            <w:pPr>
              <w:spacing w:before="120"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</w:rPr>
              <w:t>My mission statement</w:t>
            </w:r>
          </w:p>
        </w:tc>
      </w:tr>
      <w:tr w:rsidR="007214AB" w:rsidRPr="007214AB" w14:paraId="5D0396F6" w14:textId="77777777" w:rsidTr="007214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14:paraId="7D02A2DC" w14:textId="77777777" w:rsidR="005F2F86" w:rsidRPr="007214AB" w:rsidRDefault="005F2F86" w:rsidP="005E6540">
            <w:pPr>
              <w:widowControl w:val="0"/>
              <w:overflowPunct w:val="0"/>
              <w:adjustRightInd w:val="0"/>
              <w:spacing w:before="120" w:after="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  <w:p w14:paraId="692ED33F" w14:textId="77777777" w:rsidR="00635329" w:rsidRPr="007214AB" w:rsidRDefault="00635329" w:rsidP="005E6540">
            <w:pPr>
              <w:widowControl w:val="0"/>
              <w:overflowPunct w:val="0"/>
              <w:adjustRightInd w:val="0"/>
              <w:spacing w:before="120" w:after="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  <w:p w14:paraId="446B0582" w14:textId="77777777" w:rsidR="00635329" w:rsidRPr="007214AB" w:rsidRDefault="00635329" w:rsidP="005E6540">
            <w:pPr>
              <w:widowControl w:val="0"/>
              <w:overflowPunct w:val="0"/>
              <w:adjustRightInd w:val="0"/>
              <w:spacing w:before="120" w:after="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  <w:p w14:paraId="58BF1C19" w14:textId="77777777" w:rsidR="00635329" w:rsidRPr="007214AB" w:rsidRDefault="00635329" w:rsidP="005E6540">
            <w:pPr>
              <w:widowControl w:val="0"/>
              <w:overflowPunct w:val="0"/>
              <w:adjustRightInd w:val="0"/>
              <w:spacing w:before="120" w:after="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  <w:p w14:paraId="36A5DD0D" w14:textId="77777777" w:rsidR="00635329" w:rsidRPr="007214AB" w:rsidRDefault="00635329" w:rsidP="005E6540">
            <w:pPr>
              <w:widowControl w:val="0"/>
              <w:overflowPunct w:val="0"/>
              <w:adjustRightInd w:val="0"/>
              <w:spacing w:before="120" w:after="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</w:p>
        </w:tc>
        <w:tc>
          <w:tcPr>
            <w:tcW w:w="4819" w:type="dxa"/>
            <w:gridSpan w:val="2"/>
          </w:tcPr>
          <w:p w14:paraId="141DF9C4" w14:textId="77777777" w:rsidR="005F2F86" w:rsidRPr="007214AB" w:rsidRDefault="005F2F86" w:rsidP="005E6540">
            <w:pPr>
              <w:spacing w:before="120" w:after="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</w:tc>
      </w:tr>
      <w:tr w:rsidR="007214AB" w:rsidRPr="007214AB" w14:paraId="0678BB71" w14:textId="77777777" w:rsidTr="00721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14:paraId="6DC3557F" w14:textId="1BC30307" w:rsidR="00635329" w:rsidRPr="007214AB" w:rsidRDefault="007214AB" w:rsidP="00635329">
            <w:pPr>
              <w:widowControl w:val="0"/>
              <w:overflowPunct w:val="0"/>
              <w:adjustRightInd w:val="0"/>
              <w:spacing w:before="120" w:after="12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</w:rPr>
              <w:t xml:space="preserve">My </w:t>
            </w:r>
            <w:r>
              <w:rPr>
                <w:rFonts w:cs="Arial"/>
                <w:color w:val="000000" w:themeColor="text1"/>
              </w:rPr>
              <w:t>short bio</w:t>
            </w:r>
          </w:p>
        </w:tc>
        <w:tc>
          <w:tcPr>
            <w:tcW w:w="4819" w:type="dxa"/>
            <w:gridSpan w:val="2"/>
          </w:tcPr>
          <w:p w14:paraId="79B3EC2F" w14:textId="77777777" w:rsidR="00635329" w:rsidRPr="007214AB" w:rsidRDefault="00635329" w:rsidP="00635329">
            <w:pPr>
              <w:spacing w:before="120" w:after="120"/>
              <w:ind w:left="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  <w:r w:rsidRPr="007214AB">
              <w:rPr>
                <w:rFonts w:cs="Arial"/>
                <w:b/>
                <w:color w:val="000000" w:themeColor="text1"/>
              </w:rPr>
              <w:t>My long bio</w:t>
            </w:r>
          </w:p>
        </w:tc>
      </w:tr>
      <w:tr w:rsidR="007214AB" w:rsidRPr="007214AB" w14:paraId="77B3BD16" w14:textId="77777777" w:rsidTr="007214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gridSpan w:val="2"/>
          </w:tcPr>
          <w:p w14:paraId="60BB94F9" w14:textId="77777777" w:rsidR="00635329" w:rsidRPr="007214AB" w:rsidRDefault="00635329" w:rsidP="00635329">
            <w:pPr>
              <w:widowControl w:val="0"/>
              <w:overflowPunct w:val="0"/>
              <w:adjustRightInd w:val="0"/>
              <w:spacing w:before="120" w:after="120"/>
              <w:ind w:left="0"/>
              <w:rPr>
                <w:rFonts w:eastAsia="Times New Roman" w:cs="Arial"/>
                <w:b w:val="0"/>
                <w:color w:val="000000" w:themeColor="text1"/>
                <w:kern w:val="28"/>
                <w:szCs w:val="24"/>
                <w:shd w:val="clear" w:color="auto" w:fill="EA9BA5"/>
              </w:rPr>
            </w:pPr>
          </w:p>
        </w:tc>
        <w:tc>
          <w:tcPr>
            <w:tcW w:w="4819" w:type="dxa"/>
            <w:gridSpan w:val="2"/>
          </w:tcPr>
          <w:p w14:paraId="174EF3C5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4AEA81D7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2183F491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5E4A21E3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5D02D8AE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513F7589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0A8CD8F2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586B7D07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2EA84977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09171E7E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56F98D75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3EB4987F" w14:textId="77777777" w:rsidR="00635329" w:rsidRPr="007214AB" w:rsidRDefault="00635329" w:rsidP="00635329">
            <w:pPr>
              <w:spacing w:before="120"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7CB21493" w14:textId="21CD6B47" w:rsidR="00635329" w:rsidRPr="007214AB" w:rsidRDefault="00635329" w:rsidP="007214AB">
            <w:pPr>
              <w:tabs>
                <w:tab w:val="left" w:pos="1171"/>
              </w:tabs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  <w:p w14:paraId="56CC53B2" w14:textId="77777777" w:rsidR="00635329" w:rsidRPr="007214AB" w:rsidRDefault="00635329" w:rsidP="00635329">
            <w:pPr>
              <w:spacing w:before="120"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 w:themeColor="text1"/>
              </w:rPr>
            </w:pPr>
          </w:p>
        </w:tc>
      </w:tr>
    </w:tbl>
    <w:p w14:paraId="4569E4A3" w14:textId="77777777" w:rsidR="00635329" w:rsidRPr="007214AB" w:rsidRDefault="00635329">
      <w:pPr>
        <w:spacing w:after="160" w:line="259" w:lineRule="auto"/>
        <w:ind w:left="0"/>
        <w:rPr>
          <w:rFonts w:cs="Arial"/>
          <w:i/>
          <w:color w:val="000000" w:themeColor="text1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7"/>
        <w:gridCol w:w="2998"/>
        <w:gridCol w:w="2998"/>
      </w:tblGrid>
      <w:tr w:rsidR="007214AB" w:rsidRPr="007214AB" w14:paraId="47965109" w14:textId="77777777" w:rsidTr="007214AB">
        <w:tc>
          <w:tcPr>
            <w:tcW w:w="8993" w:type="dxa"/>
            <w:gridSpan w:val="3"/>
          </w:tcPr>
          <w:p w14:paraId="0A750D92" w14:textId="18BD324B" w:rsidR="00E90F63" w:rsidRPr="007214AB" w:rsidRDefault="00C50B96" w:rsidP="007214AB">
            <w:pPr>
              <w:pStyle w:val="Heading1"/>
              <w:jc w:val="left"/>
              <w:outlineLvl w:val="0"/>
              <w:rPr>
                <w:rFonts w:ascii="Arial" w:hAnsi="Arial" w:cs="Arial"/>
                <w:b w:val="0"/>
                <w:color w:val="000000" w:themeColor="text1"/>
                <w:sz w:val="34"/>
                <w:szCs w:val="34"/>
                <w:shd w:val="clear" w:color="auto" w:fill="auto"/>
              </w:rPr>
            </w:pPr>
            <w:r w:rsidRPr="007214AB">
              <w:rPr>
                <w:rFonts w:ascii="Arial" w:hAnsi="Arial" w:cs="Arial"/>
                <w:i/>
                <w:color w:val="000000" w:themeColor="text1"/>
              </w:rPr>
              <w:lastRenderedPageBreak/>
              <w:br w:type="page"/>
            </w:r>
            <w:r w:rsidR="007214AB">
              <w:rPr>
                <w:rFonts w:ascii="Arial" w:hAnsi="Arial" w:cs="Arial"/>
                <w:i/>
                <w:color w:val="000000" w:themeColor="text1"/>
              </w:rPr>
              <w:t>WEBSITE CHECKLIST</w:t>
            </w:r>
          </w:p>
        </w:tc>
      </w:tr>
      <w:tr w:rsidR="007214AB" w:rsidRPr="007214AB" w14:paraId="381BB5B3" w14:textId="77777777" w:rsidTr="007214AB">
        <w:tc>
          <w:tcPr>
            <w:tcW w:w="8993" w:type="dxa"/>
            <w:gridSpan w:val="3"/>
          </w:tcPr>
          <w:p w14:paraId="6CAFAC8B" w14:textId="77777777" w:rsidR="00635329" w:rsidRPr="007214AB" w:rsidRDefault="00635329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Home Page</w:t>
            </w:r>
          </w:p>
          <w:p w14:paraId="2A7B4E61" w14:textId="77777777" w:rsidR="00635329" w:rsidRPr="007214AB" w:rsidRDefault="00635329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Landing Page</w:t>
            </w:r>
          </w:p>
          <w:p w14:paraId="577A98B5" w14:textId="77777777" w:rsidR="00635329" w:rsidRPr="007214AB" w:rsidRDefault="00635329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About Page</w:t>
            </w:r>
          </w:p>
          <w:p w14:paraId="15413DCF" w14:textId="77777777" w:rsidR="00635329" w:rsidRPr="007214AB" w:rsidRDefault="00635329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 xml:space="preserve">Contact Page </w:t>
            </w:r>
          </w:p>
          <w:p w14:paraId="02ECF0D1" w14:textId="77777777" w:rsidR="00635329" w:rsidRPr="007214AB" w:rsidRDefault="00635329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Media Page</w:t>
            </w:r>
          </w:p>
          <w:p w14:paraId="56DF2165" w14:textId="77777777" w:rsidR="00DB41CD" w:rsidRPr="007214AB" w:rsidRDefault="00DB41CD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Web Contact form</w:t>
            </w:r>
          </w:p>
          <w:p w14:paraId="4911049F" w14:textId="77777777" w:rsidR="00DB41CD" w:rsidRPr="007214AB" w:rsidRDefault="00DB41CD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Email sign-up form</w:t>
            </w:r>
          </w:p>
          <w:p w14:paraId="2CEB2BF1" w14:textId="77777777" w:rsidR="00F1474A" w:rsidRPr="007214AB" w:rsidRDefault="00F1474A" w:rsidP="00635329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TESTIMONIALS</w:t>
            </w:r>
          </w:p>
          <w:p w14:paraId="550190C5" w14:textId="77777777" w:rsidR="00635329" w:rsidRPr="007214AB" w:rsidRDefault="00635329" w:rsidP="00E90F63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</w:tc>
      </w:tr>
      <w:tr w:rsidR="007214AB" w:rsidRPr="007214AB" w14:paraId="3BD37DEC" w14:textId="77777777" w:rsidTr="007214AB">
        <w:trPr>
          <w:trHeight w:val="3424"/>
        </w:trPr>
        <w:tc>
          <w:tcPr>
            <w:tcW w:w="2997" w:type="dxa"/>
          </w:tcPr>
          <w:p w14:paraId="1A166F98" w14:textId="77777777" w:rsidR="00DB41CD" w:rsidRPr="007214AB" w:rsidRDefault="00DB41CD" w:rsidP="007C272B">
            <w:pPr>
              <w:pStyle w:val="NoSpacing"/>
              <w:spacing w:before="120" w:after="12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</w:rPr>
              <w:t>Awards:</w:t>
            </w:r>
          </w:p>
          <w:p w14:paraId="69C3CC58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178339AB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048059A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60BAC6E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8E2B661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7C7B6679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5173BDA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</w:tc>
        <w:tc>
          <w:tcPr>
            <w:tcW w:w="2998" w:type="dxa"/>
          </w:tcPr>
          <w:p w14:paraId="075FD278" w14:textId="77777777" w:rsidR="00DB41CD" w:rsidRPr="007214AB" w:rsidRDefault="00DB41CD" w:rsidP="007C272B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</w:rPr>
              <w:t>Certifications:</w:t>
            </w:r>
          </w:p>
        </w:tc>
        <w:tc>
          <w:tcPr>
            <w:tcW w:w="2998" w:type="dxa"/>
          </w:tcPr>
          <w:p w14:paraId="021A08E2" w14:textId="77777777" w:rsidR="00DB41CD" w:rsidRPr="007214AB" w:rsidRDefault="00DB41CD" w:rsidP="00635329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</w:rPr>
              <w:t>Appearances in mainstream media:</w:t>
            </w:r>
          </w:p>
        </w:tc>
      </w:tr>
      <w:tr w:rsidR="007214AB" w:rsidRPr="007214AB" w14:paraId="05015ABE" w14:textId="77777777" w:rsidTr="007214AB">
        <w:tc>
          <w:tcPr>
            <w:tcW w:w="8993" w:type="dxa"/>
            <w:gridSpan w:val="3"/>
          </w:tcPr>
          <w:p w14:paraId="3B92ACF1" w14:textId="0733FC71" w:rsidR="00DB41CD" w:rsidRPr="007214AB" w:rsidRDefault="007214AB" w:rsidP="007214AB">
            <w:pPr>
              <w:spacing w:before="120" w:after="120"/>
              <w:ind w:left="0"/>
              <w:jc w:val="center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b/>
                <w:color w:val="000000" w:themeColor="text1"/>
                <w:shd w:val="clear" w:color="auto" w:fill="FFFFFF"/>
              </w:rPr>
              <w:t>RICH MEDIA CONTENT</w:t>
            </w:r>
          </w:p>
        </w:tc>
      </w:tr>
      <w:tr w:rsidR="007214AB" w:rsidRPr="007214AB" w14:paraId="545FBF34" w14:textId="77777777" w:rsidTr="007214AB">
        <w:tc>
          <w:tcPr>
            <w:tcW w:w="8993" w:type="dxa"/>
            <w:gridSpan w:val="3"/>
          </w:tcPr>
          <w:p w14:paraId="2002DF8D" w14:textId="77777777" w:rsidR="00DB41CD" w:rsidRPr="007214AB" w:rsidRDefault="00DB41CD" w:rsidP="00DB41CD">
            <w:pPr>
              <w:pStyle w:val="ListParagraph"/>
              <w:numPr>
                <w:ilvl w:val="0"/>
                <w:numId w:val="8"/>
              </w:numPr>
              <w:spacing w:before="120" w:after="120"/>
              <w:ind w:left="714" w:hanging="357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Home Page</w:t>
            </w:r>
          </w:p>
          <w:p w14:paraId="2946E45D" w14:textId="77777777" w:rsidR="00DB41CD" w:rsidRPr="007214AB" w:rsidRDefault="00DB41CD" w:rsidP="00DB41CD">
            <w:pPr>
              <w:pStyle w:val="ListParagraph"/>
              <w:numPr>
                <w:ilvl w:val="0"/>
                <w:numId w:val="8"/>
              </w:numPr>
              <w:spacing w:before="120" w:after="120"/>
              <w:ind w:left="714" w:hanging="357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Landing Page</w:t>
            </w:r>
          </w:p>
          <w:p w14:paraId="1FB389D8" w14:textId="77777777" w:rsidR="00DB41CD" w:rsidRPr="007214AB" w:rsidRDefault="00DB41CD" w:rsidP="00DB41CD">
            <w:pPr>
              <w:pStyle w:val="ListParagraph"/>
              <w:numPr>
                <w:ilvl w:val="0"/>
                <w:numId w:val="8"/>
              </w:numPr>
              <w:spacing w:before="120" w:after="120"/>
              <w:ind w:left="714" w:hanging="357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About Page</w:t>
            </w:r>
          </w:p>
          <w:p w14:paraId="45BBF6F0" w14:textId="77777777" w:rsidR="00DB41CD" w:rsidRPr="007214AB" w:rsidRDefault="00DB41CD" w:rsidP="00DB41CD">
            <w:pPr>
              <w:pStyle w:val="ListParagraph"/>
              <w:numPr>
                <w:ilvl w:val="0"/>
                <w:numId w:val="8"/>
              </w:numPr>
              <w:spacing w:before="120" w:after="120"/>
              <w:ind w:left="714" w:hanging="357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Contact Page</w:t>
            </w:r>
          </w:p>
          <w:p w14:paraId="72A0F144" w14:textId="77777777" w:rsidR="00DB41CD" w:rsidRDefault="00DB41CD" w:rsidP="007214AB">
            <w:pPr>
              <w:pStyle w:val="ListParagraph"/>
              <w:numPr>
                <w:ilvl w:val="0"/>
                <w:numId w:val="8"/>
              </w:numPr>
              <w:spacing w:before="120" w:after="120"/>
              <w:ind w:left="714" w:hanging="357"/>
              <w:contextualSpacing w:val="0"/>
              <w:rPr>
                <w:rFonts w:cs="Arial"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color w:val="000000" w:themeColor="text1"/>
                <w:shd w:val="clear" w:color="auto" w:fill="FFFFFF"/>
              </w:rPr>
              <w:t>Media Page</w:t>
            </w:r>
          </w:p>
          <w:p w14:paraId="41D0632A" w14:textId="77777777" w:rsidR="007214AB" w:rsidRDefault="007214AB" w:rsidP="007214AB">
            <w:pPr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C572FD3" w14:textId="77777777" w:rsidR="007214AB" w:rsidRDefault="007214AB" w:rsidP="007214AB">
            <w:pPr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4EEE641B" w14:textId="77777777" w:rsidR="007214AB" w:rsidRDefault="007214AB" w:rsidP="007214AB">
            <w:pPr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8A61734" w14:textId="77777777" w:rsidR="007214AB" w:rsidRDefault="007214AB" w:rsidP="007214AB">
            <w:pPr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DF74495" w14:textId="77777777" w:rsidR="007214AB" w:rsidRDefault="007214AB" w:rsidP="007214AB">
            <w:pPr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692BE792" w14:textId="66D4D4DE" w:rsidR="007214AB" w:rsidRPr="007214AB" w:rsidRDefault="007214AB" w:rsidP="007214AB">
            <w:pPr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  <w:bookmarkStart w:id="0" w:name="_GoBack"/>
            <w:bookmarkEnd w:id="0"/>
          </w:p>
        </w:tc>
      </w:tr>
      <w:tr w:rsidR="007214AB" w:rsidRPr="007214AB" w14:paraId="733BB693" w14:textId="77777777" w:rsidTr="007214AB">
        <w:tc>
          <w:tcPr>
            <w:tcW w:w="8993" w:type="dxa"/>
            <w:gridSpan w:val="3"/>
          </w:tcPr>
          <w:p w14:paraId="78370EB2" w14:textId="77777777" w:rsidR="00405865" w:rsidRPr="007214AB" w:rsidRDefault="00DB41CD" w:rsidP="00405865">
            <w:pPr>
              <w:pStyle w:val="Heading1"/>
              <w:outlineLvl w:val="0"/>
              <w:rPr>
                <w:rFonts w:ascii="Arial" w:hAnsi="Arial" w:cs="Arial"/>
                <w:color w:val="000000" w:themeColor="text1"/>
                <w:sz w:val="32"/>
                <w:shd w:val="clear" w:color="auto" w:fill="auto"/>
              </w:rPr>
            </w:pPr>
            <w:r w:rsidRPr="007214AB">
              <w:rPr>
                <w:rFonts w:ascii="Arial" w:hAnsi="Arial" w:cs="Arial"/>
                <w:caps w:val="0"/>
                <w:color w:val="000000" w:themeColor="text1"/>
                <w:sz w:val="24"/>
                <w:shd w:val="clear" w:color="auto" w:fill="auto"/>
              </w:rPr>
              <w:lastRenderedPageBreak/>
              <w:t>Tasks to outsource, delegate or do myself:</w:t>
            </w:r>
          </w:p>
        </w:tc>
      </w:tr>
      <w:tr w:rsidR="007214AB" w:rsidRPr="007214AB" w14:paraId="1FA9B224" w14:textId="77777777" w:rsidTr="007214AB">
        <w:tc>
          <w:tcPr>
            <w:tcW w:w="2997" w:type="dxa"/>
          </w:tcPr>
          <w:p w14:paraId="54D8259B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3277D0F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1CF56272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0CCE7986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6818C672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1981E92B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27DAE3B9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135F0687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3F8A261C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31E4DB70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33C3144E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5DEECC27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2998" w:type="dxa"/>
          </w:tcPr>
          <w:p w14:paraId="2D1AC983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77B17C28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  <w:p w14:paraId="6EF4F500" w14:textId="77777777" w:rsidR="00405865" w:rsidRPr="007214AB" w:rsidRDefault="00405865" w:rsidP="00405865">
            <w:pPr>
              <w:pStyle w:val="NoSpacing"/>
              <w:spacing w:before="120" w:after="120"/>
              <w:rPr>
                <w:rFonts w:cs="Arial"/>
                <w:color w:val="000000" w:themeColor="text1"/>
                <w:shd w:val="clear" w:color="auto" w:fill="FFFFFF"/>
              </w:rPr>
            </w:pPr>
          </w:p>
        </w:tc>
        <w:tc>
          <w:tcPr>
            <w:tcW w:w="2998" w:type="dxa"/>
          </w:tcPr>
          <w:p w14:paraId="4668058C" w14:textId="77777777" w:rsidR="00405865" w:rsidRPr="007214AB" w:rsidRDefault="00405865" w:rsidP="00405865">
            <w:pPr>
              <w:spacing w:before="120" w:after="120"/>
              <w:ind w:left="0"/>
              <w:rPr>
                <w:rFonts w:cs="Arial"/>
                <w:color w:val="000000" w:themeColor="text1"/>
                <w:shd w:val="clear" w:color="auto" w:fill="FFFFFF"/>
              </w:rPr>
            </w:pPr>
          </w:p>
        </w:tc>
      </w:tr>
      <w:tr w:rsidR="007214AB" w:rsidRPr="007214AB" w14:paraId="12927745" w14:textId="77777777" w:rsidTr="007214AB">
        <w:tc>
          <w:tcPr>
            <w:tcW w:w="8993" w:type="dxa"/>
            <w:gridSpan w:val="3"/>
          </w:tcPr>
          <w:p w14:paraId="4C23C03B" w14:textId="1EBFC86E" w:rsidR="00DB41CD" w:rsidRPr="007214AB" w:rsidRDefault="007214AB" w:rsidP="00DB41CD">
            <w:pPr>
              <w:spacing w:before="120" w:after="120"/>
              <w:ind w:left="0"/>
              <w:jc w:val="center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>
              <w:rPr>
                <w:rFonts w:cs="Arial"/>
                <w:color w:val="000000" w:themeColor="text1"/>
              </w:rPr>
              <w:t>Guests I ….</w:t>
            </w:r>
          </w:p>
        </w:tc>
      </w:tr>
      <w:tr w:rsidR="007214AB" w:rsidRPr="007214AB" w14:paraId="78E82C3C" w14:textId="77777777" w:rsidTr="007214AB">
        <w:tc>
          <w:tcPr>
            <w:tcW w:w="2997" w:type="dxa"/>
          </w:tcPr>
          <w:p w14:paraId="17F651C2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  <w:shd w:val="clear" w:color="auto" w:fill="FFFFFF"/>
              </w:rPr>
              <w:t xml:space="preserve">…have interviewed: </w:t>
            </w:r>
          </w:p>
          <w:p w14:paraId="5FAB4216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48133230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2379405E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7DA72352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10030471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5ECE1C12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2417C126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3E5983C8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0B21533F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18834539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7F034B0F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3C6376DC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4ED3ABDD" w14:textId="77777777" w:rsidR="00F1474A" w:rsidRPr="007214AB" w:rsidRDefault="00F1474A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</w:tc>
        <w:tc>
          <w:tcPr>
            <w:tcW w:w="2998" w:type="dxa"/>
          </w:tcPr>
          <w:p w14:paraId="2975243D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  <w:shd w:val="clear" w:color="auto" w:fill="FFFFFF"/>
              </w:rPr>
              <w:t>…wish to interview:</w:t>
            </w:r>
          </w:p>
        </w:tc>
        <w:tc>
          <w:tcPr>
            <w:tcW w:w="2998" w:type="dxa"/>
          </w:tcPr>
          <w:p w14:paraId="0DFC01AB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  <w:r w:rsidRPr="007214AB">
              <w:rPr>
                <w:rFonts w:cs="Arial"/>
                <w:b/>
                <w:color w:val="000000" w:themeColor="text1"/>
                <w:shd w:val="clear" w:color="auto" w:fill="FFFFFF"/>
              </w:rPr>
              <w:t>…wish to feature:</w:t>
            </w:r>
          </w:p>
          <w:p w14:paraId="17D8B7DE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701282B5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112D4966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11659A69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01E16525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3EF1FC5B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  <w:p w14:paraId="646B0693" w14:textId="77777777" w:rsidR="00DB41CD" w:rsidRPr="007214AB" w:rsidRDefault="00DB41CD" w:rsidP="00405865">
            <w:pPr>
              <w:spacing w:before="120" w:after="120"/>
              <w:ind w:left="0"/>
              <w:rPr>
                <w:rFonts w:cs="Arial"/>
                <w:b/>
                <w:color w:val="000000" w:themeColor="text1"/>
                <w:shd w:val="clear" w:color="auto" w:fill="FFFFFF"/>
              </w:rPr>
            </w:pPr>
          </w:p>
        </w:tc>
      </w:tr>
    </w:tbl>
    <w:p w14:paraId="7DF5FD25" w14:textId="421ACA2C" w:rsidR="00DB41CD" w:rsidRPr="007214AB" w:rsidRDefault="00DB41CD" w:rsidP="00F1474A">
      <w:pPr>
        <w:spacing w:after="160" w:line="259" w:lineRule="auto"/>
        <w:ind w:left="0"/>
        <w:rPr>
          <w:rFonts w:cs="Arial"/>
          <w:color w:val="000000" w:themeColor="text1"/>
        </w:rPr>
      </w:pPr>
    </w:p>
    <w:sectPr w:rsidR="00DB41CD" w:rsidRPr="007214AB" w:rsidSect="007133DB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DEC05B" w14:textId="77777777" w:rsidR="006739A0" w:rsidRDefault="006739A0" w:rsidP="0080129A">
      <w:pPr>
        <w:spacing w:after="0"/>
      </w:pPr>
      <w:r>
        <w:separator/>
      </w:r>
    </w:p>
  </w:endnote>
  <w:endnote w:type="continuationSeparator" w:id="0">
    <w:p w14:paraId="712E1A74" w14:textId="77777777" w:rsidR="006739A0" w:rsidRDefault="006739A0" w:rsidP="008012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77F8E" w14:textId="77777777" w:rsidR="007133DB" w:rsidRPr="007133DB" w:rsidRDefault="007133DB" w:rsidP="007133DB">
    <w:pPr>
      <w:pStyle w:val="Footer"/>
      <w:shd w:val="clear" w:color="auto" w:fill="000000" w:themeFill="text1"/>
      <w:jc w:val="center"/>
      <w:rPr>
        <w:rFonts w:asciiTheme="minorHAnsi" w:hAnsiTheme="minorHAnsi"/>
        <w:b/>
        <w:color w:val="FFFFFF" w:themeColor="background1"/>
        <w:sz w:val="28"/>
        <w:szCs w:val="28"/>
      </w:rPr>
    </w:pPr>
    <w:r w:rsidRPr="007133DB">
      <w:rPr>
        <w:rFonts w:asciiTheme="minorHAnsi" w:hAnsiTheme="minorHAnsi"/>
        <w:b/>
        <w:color w:val="FFFFFF" w:themeColor="background1"/>
        <w:sz w:val="28"/>
        <w:szCs w:val="28"/>
      </w:rPr>
      <w:fldChar w:fldCharType="begin"/>
    </w:r>
    <w:r w:rsidRPr="007133DB">
      <w:rPr>
        <w:rFonts w:asciiTheme="minorHAnsi" w:hAnsiTheme="minorHAnsi"/>
        <w:b/>
        <w:color w:val="FFFFFF" w:themeColor="background1"/>
        <w:sz w:val="28"/>
        <w:szCs w:val="28"/>
      </w:rPr>
      <w:instrText xml:space="preserve"> PAGE   \* MERGEFORMAT </w:instrText>
    </w:r>
    <w:r w:rsidRPr="007133DB">
      <w:rPr>
        <w:rFonts w:asciiTheme="minorHAnsi" w:hAnsiTheme="minorHAnsi"/>
        <w:b/>
        <w:color w:val="FFFFFF" w:themeColor="background1"/>
        <w:sz w:val="28"/>
        <w:szCs w:val="28"/>
      </w:rPr>
      <w:fldChar w:fldCharType="separate"/>
    </w:r>
    <w:r w:rsidR="00D10AC7">
      <w:rPr>
        <w:rFonts w:asciiTheme="minorHAnsi" w:hAnsiTheme="minorHAnsi"/>
        <w:b/>
        <w:noProof/>
        <w:color w:val="FFFFFF" w:themeColor="background1"/>
        <w:sz w:val="28"/>
        <w:szCs w:val="28"/>
      </w:rPr>
      <w:t>1</w:t>
    </w:r>
    <w:r w:rsidRPr="007133DB">
      <w:rPr>
        <w:rFonts w:asciiTheme="minorHAnsi" w:hAnsiTheme="minorHAnsi"/>
        <w:b/>
        <w:noProof/>
        <w:color w:val="FFFFFF" w:themeColor="background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7B5CA" w14:textId="77777777" w:rsidR="006739A0" w:rsidRDefault="006739A0" w:rsidP="0080129A">
      <w:pPr>
        <w:spacing w:after="0"/>
      </w:pPr>
      <w:r>
        <w:separator/>
      </w:r>
    </w:p>
  </w:footnote>
  <w:footnote w:type="continuationSeparator" w:id="0">
    <w:p w14:paraId="54C14618" w14:textId="77777777" w:rsidR="006739A0" w:rsidRDefault="006739A0" w:rsidP="008012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9124E" w14:textId="2CA868D8" w:rsidR="007214AB" w:rsidRPr="007214AB" w:rsidRDefault="007214AB" w:rsidP="007214AB">
    <w:pPr>
      <w:pStyle w:val="Header"/>
      <w:jc w:val="center"/>
      <w:rPr>
        <w:rFonts w:ascii="Arial Narrow" w:hAnsi="Arial Narrow" w:cs="Arial"/>
        <w:b/>
        <w:i/>
        <w:color w:val="73677B"/>
      </w:rPr>
    </w:pPr>
    <w:r w:rsidRPr="007214AB">
      <w:rPr>
        <w:rFonts w:ascii="Arial Narrow" w:hAnsi="Arial Narrow" w:cs="Arial"/>
        <w:b/>
        <w:bCs/>
        <w:i/>
        <w:color w:val="73677B"/>
      </w:rPr>
      <w:t>The Executive Cat Herder: 5 ways to get your business seen online &amp; PR ready.</w:t>
    </w:r>
  </w:p>
  <w:p w14:paraId="779A3906" w14:textId="2B45213E" w:rsidR="0080129A" w:rsidRPr="007214AB" w:rsidRDefault="0080129A" w:rsidP="007214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BE071" w14:textId="77777777" w:rsidR="00034D89" w:rsidRDefault="004010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2775FEE" wp14:editId="58A7E5A8">
              <wp:simplePos x="0" y="0"/>
              <wp:positionH relativeFrom="page">
                <wp:posOffset>-66675</wp:posOffset>
              </wp:positionH>
              <wp:positionV relativeFrom="page">
                <wp:posOffset>10795</wp:posOffset>
              </wp:positionV>
              <wp:extent cx="8796528" cy="347472"/>
              <wp:effectExtent l="0" t="0" r="5080" b="0"/>
              <wp:wrapThrough wrapText="bothSides">
                <wp:wrapPolygon edited="0">
                  <wp:start x="0" y="0"/>
                  <wp:lineTo x="0" y="20139"/>
                  <wp:lineTo x="21566" y="20139"/>
                  <wp:lineTo x="21566" y="0"/>
                  <wp:lineTo x="0" y="0"/>
                </wp:wrapPolygon>
              </wp:wrapThrough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796528" cy="347472"/>
                      </a:xfrm>
                      <a:prstGeom prst="rect">
                        <a:avLst/>
                      </a:prstGeom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366516" id="Rectangle 1" o:spid="_x0000_s1026" style="position:absolute;margin-left:-5.25pt;margin-top:.85pt;width:692.65pt;height:27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" fillcolor="#595959" stroked="f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7.7pt;height:27.7pt" o:bullet="t">
        <v:imagedata r:id="rId1" o:title="CheckboxGray"/>
      </v:shape>
    </w:pict>
  </w:numPicBullet>
  <w:abstractNum w:abstractNumId="0" w15:restartNumberingAfterBreak="0">
    <w:nsid w:val="02C56101"/>
    <w:multiLevelType w:val="hybridMultilevel"/>
    <w:tmpl w:val="FE5E051A"/>
    <w:lvl w:ilvl="0" w:tplc="EC484F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D0928"/>
    <w:multiLevelType w:val="hybridMultilevel"/>
    <w:tmpl w:val="D74AC9B6"/>
    <w:lvl w:ilvl="0" w:tplc="EC484F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A6ABC"/>
    <w:multiLevelType w:val="hybridMultilevel"/>
    <w:tmpl w:val="2EBE793C"/>
    <w:lvl w:ilvl="0" w:tplc="EC484F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645E01"/>
    <w:multiLevelType w:val="hybridMultilevel"/>
    <w:tmpl w:val="347E4926"/>
    <w:lvl w:ilvl="0" w:tplc="10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585862D3"/>
    <w:multiLevelType w:val="hybridMultilevel"/>
    <w:tmpl w:val="14F0A88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CC24FB7"/>
    <w:multiLevelType w:val="hybridMultilevel"/>
    <w:tmpl w:val="E38E613C"/>
    <w:lvl w:ilvl="0" w:tplc="2E640580">
      <w:start w:val="1"/>
      <w:numFmt w:val="bullet"/>
      <w:lvlText w:val="□"/>
      <w:lvlJc w:val="left"/>
      <w:pPr>
        <w:ind w:left="180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D6B6B0F"/>
    <w:multiLevelType w:val="hybridMultilevel"/>
    <w:tmpl w:val="BEE00AEA"/>
    <w:lvl w:ilvl="0" w:tplc="2E640580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B23D77"/>
    <w:multiLevelType w:val="hybridMultilevel"/>
    <w:tmpl w:val="F404DBA4"/>
    <w:lvl w:ilvl="0" w:tplc="EC484F9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448"/>
    <w:rsid w:val="00034D89"/>
    <w:rsid w:val="000728F7"/>
    <w:rsid w:val="000768A0"/>
    <w:rsid w:val="00133290"/>
    <w:rsid w:val="00157A7D"/>
    <w:rsid w:val="00247292"/>
    <w:rsid w:val="002C6455"/>
    <w:rsid w:val="002E1F0C"/>
    <w:rsid w:val="004010D5"/>
    <w:rsid w:val="00405865"/>
    <w:rsid w:val="004309EE"/>
    <w:rsid w:val="00435DB4"/>
    <w:rsid w:val="00472EB2"/>
    <w:rsid w:val="0049780B"/>
    <w:rsid w:val="00501F42"/>
    <w:rsid w:val="00555679"/>
    <w:rsid w:val="005D573C"/>
    <w:rsid w:val="005E6540"/>
    <w:rsid w:val="005F2F86"/>
    <w:rsid w:val="00635329"/>
    <w:rsid w:val="006739A0"/>
    <w:rsid w:val="006C0E60"/>
    <w:rsid w:val="006F2D8E"/>
    <w:rsid w:val="006F5D2E"/>
    <w:rsid w:val="007133DB"/>
    <w:rsid w:val="007214AB"/>
    <w:rsid w:val="0080129A"/>
    <w:rsid w:val="00803E92"/>
    <w:rsid w:val="00844B11"/>
    <w:rsid w:val="0087460D"/>
    <w:rsid w:val="008C7546"/>
    <w:rsid w:val="00925DE8"/>
    <w:rsid w:val="00951C45"/>
    <w:rsid w:val="0099114B"/>
    <w:rsid w:val="00A22055"/>
    <w:rsid w:val="00A2470C"/>
    <w:rsid w:val="00A80F72"/>
    <w:rsid w:val="00AC5667"/>
    <w:rsid w:val="00B753F9"/>
    <w:rsid w:val="00BD62D7"/>
    <w:rsid w:val="00C054A6"/>
    <w:rsid w:val="00C0747E"/>
    <w:rsid w:val="00C50B96"/>
    <w:rsid w:val="00C71843"/>
    <w:rsid w:val="00CA4ED3"/>
    <w:rsid w:val="00CF74AA"/>
    <w:rsid w:val="00D10AC7"/>
    <w:rsid w:val="00D75DF9"/>
    <w:rsid w:val="00DB41CD"/>
    <w:rsid w:val="00DB460E"/>
    <w:rsid w:val="00E16448"/>
    <w:rsid w:val="00E57262"/>
    <w:rsid w:val="00E7650A"/>
    <w:rsid w:val="00E90F63"/>
    <w:rsid w:val="00EB680D"/>
    <w:rsid w:val="00F1474A"/>
    <w:rsid w:val="00F63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196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9780B"/>
    <w:pPr>
      <w:spacing w:after="240" w:line="240" w:lineRule="auto"/>
      <w:ind w:left="357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1F42"/>
    <w:pPr>
      <w:keepNext/>
      <w:spacing w:before="120" w:after="120"/>
      <w:ind w:left="0"/>
      <w:jc w:val="center"/>
      <w:outlineLvl w:val="0"/>
    </w:pPr>
    <w:rPr>
      <w:rFonts w:ascii="Garamond" w:hAnsi="Garamond"/>
      <w:b/>
      <w:caps/>
      <w:color w:val="F6A5AE"/>
      <w:sz w:val="36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3E92"/>
    <w:pPr>
      <w:keepNext/>
      <w:keepLines/>
      <w:spacing w:before="40" w:after="0"/>
      <w:jc w:val="center"/>
      <w:outlineLvl w:val="1"/>
    </w:pPr>
    <w:rPr>
      <w:rFonts w:asciiTheme="minorHAnsi" w:eastAsiaTheme="majorEastAsia" w:hAnsiTheme="minorHAnsi" w:cstheme="majorBidi"/>
      <w:b/>
      <w:caps/>
      <w:color w:val="F3675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50B96"/>
    <w:pPr>
      <w:keepNext/>
      <w:spacing w:before="120" w:after="120"/>
      <w:ind w:left="0"/>
      <w:outlineLvl w:val="2"/>
    </w:pPr>
    <w:rPr>
      <w:rFonts w:asciiTheme="minorHAnsi" w:hAnsiTheme="minorHAnsi"/>
      <w:b/>
      <w:color w:val="FFFFFF" w:themeColor="background1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000"/>
    <w:link w:val="NoSpacingChar"/>
    <w:qFormat/>
    <w:rsid w:val="00844B11"/>
    <w:pPr>
      <w:spacing w:after="0" w:line="240" w:lineRule="auto"/>
    </w:pPr>
    <w:rPr>
      <w:rFonts w:ascii="Arial" w:hAnsi="Arial"/>
      <w:sz w:val="24"/>
    </w:rPr>
  </w:style>
  <w:style w:type="table" w:styleId="TableGrid">
    <w:name w:val="Table Grid"/>
    <w:basedOn w:val="TableNormal"/>
    <w:uiPriority w:val="39"/>
    <w:rsid w:val="00E90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01F42"/>
    <w:rPr>
      <w:rFonts w:ascii="Garamond" w:hAnsi="Garamond"/>
      <w:b/>
      <w:caps/>
      <w:color w:val="F6A5AE"/>
      <w:sz w:val="36"/>
    </w:rPr>
  </w:style>
  <w:style w:type="paragraph" w:styleId="ListParagraph">
    <w:name w:val="List Paragraph"/>
    <w:basedOn w:val="Normal"/>
    <w:uiPriority w:val="34"/>
    <w:qFormat/>
    <w:rsid w:val="002472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129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0129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80129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0129A"/>
    <w:rPr>
      <w:rFonts w:ascii="Arial" w:hAnsi="Arial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01F42"/>
    <w:pPr>
      <w:spacing w:after="0"/>
      <w:contextualSpacing/>
      <w:jc w:val="center"/>
    </w:pPr>
    <w:rPr>
      <w:rFonts w:ascii="Garamond" w:eastAsiaTheme="majorEastAsia" w:hAnsi="Garamond" w:cstheme="majorBidi"/>
      <w:caps/>
      <w:spacing w:val="-10"/>
      <w:kern w:val="28"/>
      <w:sz w:val="10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1F42"/>
    <w:rPr>
      <w:rFonts w:ascii="Garamond" w:eastAsiaTheme="majorEastAsia" w:hAnsi="Garamond" w:cstheme="majorBidi"/>
      <w:caps/>
      <w:spacing w:val="-10"/>
      <w:kern w:val="28"/>
      <w:sz w:val="108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3E92"/>
    <w:rPr>
      <w:rFonts w:eastAsiaTheme="majorEastAsia" w:cstheme="majorBidi"/>
      <w:b/>
      <w:caps/>
      <w:color w:val="F3675B"/>
      <w:sz w:val="28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780B"/>
    <w:pPr>
      <w:numPr>
        <w:ilvl w:val="1"/>
      </w:numPr>
      <w:spacing w:after="160"/>
      <w:ind w:left="357"/>
    </w:pPr>
    <w:rPr>
      <w:rFonts w:asciiTheme="minorHAnsi" w:eastAsiaTheme="minorEastAsia" w:hAnsiTheme="minorHAnsi"/>
      <w:color w:val="F3675B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49780B"/>
    <w:rPr>
      <w:rFonts w:eastAsiaTheme="minorEastAsia"/>
      <w:color w:val="F3675B"/>
      <w:spacing w:val="15"/>
      <w:sz w:val="52"/>
    </w:rPr>
  </w:style>
  <w:style w:type="table" w:customStyle="1" w:styleId="TableGrid1">
    <w:name w:val="Table Grid1"/>
    <w:basedOn w:val="TableNormal"/>
    <w:next w:val="TableGrid"/>
    <w:uiPriority w:val="39"/>
    <w:rsid w:val="00C50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50B96"/>
    <w:rPr>
      <w:b/>
      <w:color w:val="FFFFFF" w:themeColor="background1"/>
      <w:sz w:val="24"/>
      <w:lang w:val="en-CA"/>
    </w:rPr>
  </w:style>
  <w:style w:type="character" w:customStyle="1" w:styleId="NoSpacingChar">
    <w:name w:val="No Spacing Char"/>
    <w:aliases w:val="000 Char"/>
    <w:link w:val="NoSpacing"/>
    <w:rsid w:val="00F63C00"/>
    <w:rPr>
      <w:rFonts w:ascii="Arial" w:hAnsi="Arial"/>
      <w:sz w:val="24"/>
    </w:rPr>
  </w:style>
  <w:style w:type="table" w:styleId="PlainTable1">
    <w:name w:val="Plain Table 1"/>
    <w:basedOn w:val="TableNormal"/>
    <w:uiPriority w:val="41"/>
    <w:rsid w:val="007214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31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rya\Desktop\CURRENT\CoachGlue%20Templates%20March%202016\Workshop%20Templates\Handout%20-%20If%20You%20Want%20to%20Sell%20More%20of%20Your%20Programs-EDI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C:\Users\Marya\Desktop\CURRENT\CoachGlue Templates March 2016\Workshop Templates\Handout - If You Want to Sell More of Your Programs-EDITED.dotx</Template>
  <TotalTime>0</TotalTime>
  <Pages>5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2020-02-27T16:56:00Z</dcterms:created>
  <dcterms:modified xsi:type="dcterms:W3CDTF">2020-02-27T16:56:00Z</dcterms:modified>
</cp:coreProperties>
</file>